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4BA" w:rsidRDefault="00B714BA" w:rsidP="00EB6623">
      <w:r>
        <w:rPr>
          <w:noProof/>
          <w:lang w:eastAsia="ru-RU"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15.75pt;height:465.75pt;mso-position-horizontal-relative:char;mso-position-vertical-relative:line">
            <v:imagedata r:id="rId4" o:title=""/>
            <w10:anchorlock/>
          </v:shape>
        </w:pict>
      </w:r>
    </w:p>
    <w:p w:rsidR="00B714BA" w:rsidRDefault="00B714BA" w:rsidP="00127318">
      <w:r>
        <w:tab/>
      </w:r>
      <w:r>
        <w:rPr>
          <w:noProof/>
          <w:lang w:eastAsia="ru-RU"/>
        </w:rPr>
      </w:r>
      <w:r>
        <w:pict>
          <v:shape id="Рисунок 2" o:spid="_x0000_s1027" type="#_x0000_t75" style="width:640.5pt;height:465.75pt;visibility:visible;mso-position-horizontal-relative:char;mso-position-vertical-relative:line">
            <v:imagedata r:id="rId5" o:title=""/>
            <w10:anchorlock/>
          </v:shape>
        </w:pict>
      </w:r>
      <w:r>
        <w:rPr>
          <w:noProof/>
          <w:lang w:eastAsia="ru-RU"/>
        </w:rPr>
      </w:r>
      <w:r>
        <w:pict>
          <v:shape id="Рисунок 7" o:spid="_x0000_s1028" type="#_x0000_t75" alt="C238EE71" style="width:666.75pt;height:463.5pt;visibility:visible;mso-position-horizontal-relative:char;mso-position-vertical-relative:line">
            <v:imagedata r:id="rId6" o:title=""/>
            <w10:anchorlock/>
          </v:shape>
        </w:pict>
      </w:r>
      <w:r>
        <w:rPr>
          <w:noProof/>
          <w:lang w:eastAsia="ru-RU"/>
        </w:rPr>
      </w:r>
      <w:r>
        <w:pict>
          <v:shape id="Рисунок 10" o:spid="_x0000_s1029" type="#_x0000_t75" alt="5D01C0C9" style="width:640.5pt;height:465.75pt;visibility:visible;mso-position-horizontal-relative:char;mso-position-vertical-relative:line">
            <v:imagedata r:id="rId7" o:title=""/>
            <w10:anchorlock/>
          </v:shape>
        </w:pict>
      </w:r>
    </w:p>
    <w:p w:rsidR="00B714BA" w:rsidRPr="00EB6623" w:rsidRDefault="00B714BA" w:rsidP="00127318">
      <w:r>
        <w:rPr>
          <w:noProof/>
          <w:lang w:eastAsia="ru-RU"/>
        </w:rPr>
      </w:r>
      <w:r>
        <w:pict>
          <v:shape id="Рисунок 13" o:spid="_x0000_s1030" type="#_x0000_t75" alt="B64099F6" style="width:653.25pt;height:468pt;visibility:visible;mso-position-horizontal-relative:char;mso-position-vertical-relative:line">
            <v:imagedata r:id="rId8" o:title=""/>
            <w10:anchorlock/>
          </v:shape>
        </w:pict>
      </w:r>
    </w:p>
    <w:sectPr w:rsidR="00B714BA" w:rsidRPr="00EB6623" w:rsidSect="0012731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5E52"/>
    <w:rsid w:val="00001888"/>
    <w:rsid w:val="000119F6"/>
    <w:rsid w:val="00015EFA"/>
    <w:rsid w:val="0002194D"/>
    <w:rsid w:val="000223EA"/>
    <w:rsid w:val="00025245"/>
    <w:rsid w:val="000276B6"/>
    <w:rsid w:val="00040A37"/>
    <w:rsid w:val="0004440B"/>
    <w:rsid w:val="00044456"/>
    <w:rsid w:val="000526DA"/>
    <w:rsid w:val="0005523B"/>
    <w:rsid w:val="000575B7"/>
    <w:rsid w:val="00061ACF"/>
    <w:rsid w:val="000629B4"/>
    <w:rsid w:val="00065673"/>
    <w:rsid w:val="00067EE8"/>
    <w:rsid w:val="00073B0D"/>
    <w:rsid w:val="000764D9"/>
    <w:rsid w:val="000809EF"/>
    <w:rsid w:val="00097B5D"/>
    <w:rsid w:val="000A09E4"/>
    <w:rsid w:val="000A7ECB"/>
    <w:rsid w:val="000B42DA"/>
    <w:rsid w:val="000C14BD"/>
    <w:rsid w:val="000C1DED"/>
    <w:rsid w:val="000C5E52"/>
    <w:rsid w:val="000D1291"/>
    <w:rsid w:val="000D2F7D"/>
    <w:rsid w:val="000D393E"/>
    <w:rsid w:val="000F1812"/>
    <w:rsid w:val="000F423C"/>
    <w:rsid w:val="000F6611"/>
    <w:rsid w:val="000F6829"/>
    <w:rsid w:val="000F71C3"/>
    <w:rsid w:val="00102D61"/>
    <w:rsid w:val="00105A7E"/>
    <w:rsid w:val="0012121B"/>
    <w:rsid w:val="00127318"/>
    <w:rsid w:val="00127E4D"/>
    <w:rsid w:val="00131D15"/>
    <w:rsid w:val="001320D6"/>
    <w:rsid w:val="001321D3"/>
    <w:rsid w:val="00134E98"/>
    <w:rsid w:val="001434E7"/>
    <w:rsid w:val="00144115"/>
    <w:rsid w:val="00156B96"/>
    <w:rsid w:val="00164964"/>
    <w:rsid w:val="0016675C"/>
    <w:rsid w:val="00170148"/>
    <w:rsid w:val="001726C3"/>
    <w:rsid w:val="0017719A"/>
    <w:rsid w:val="00180F87"/>
    <w:rsid w:val="00185BB8"/>
    <w:rsid w:val="0018642E"/>
    <w:rsid w:val="001A16E8"/>
    <w:rsid w:val="001A19FD"/>
    <w:rsid w:val="001A276E"/>
    <w:rsid w:val="001A32B7"/>
    <w:rsid w:val="001B1441"/>
    <w:rsid w:val="001B3C8D"/>
    <w:rsid w:val="001B4BF0"/>
    <w:rsid w:val="001B7C82"/>
    <w:rsid w:val="001C0F37"/>
    <w:rsid w:val="001C53CB"/>
    <w:rsid w:val="001C6FFC"/>
    <w:rsid w:val="001C756F"/>
    <w:rsid w:val="001D4415"/>
    <w:rsid w:val="001D5493"/>
    <w:rsid w:val="001D57D9"/>
    <w:rsid w:val="001E28FE"/>
    <w:rsid w:val="001F312B"/>
    <w:rsid w:val="0020466E"/>
    <w:rsid w:val="00206DD4"/>
    <w:rsid w:val="00213B77"/>
    <w:rsid w:val="002242B4"/>
    <w:rsid w:val="00227E74"/>
    <w:rsid w:val="002303D2"/>
    <w:rsid w:val="00230770"/>
    <w:rsid w:val="00241B3F"/>
    <w:rsid w:val="002456C9"/>
    <w:rsid w:val="002470FF"/>
    <w:rsid w:val="00264CC9"/>
    <w:rsid w:val="00264E85"/>
    <w:rsid w:val="00272126"/>
    <w:rsid w:val="00276371"/>
    <w:rsid w:val="00277C6A"/>
    <w:rsid w:val="0028035F"/>
    <w:rsid w:val="002834DD"/>
    <w:rsid w:val="00292196"/>
    <w:rsid w:val="0029706D"/>
    <w:rsid w:val="002A3819"/>
    <w:rsid w:val="002A6C54"/>
    <w:rsid w:val="002B2AB8"/>
    <w:rsid w:val="002B44BE"/>
    <w:rsid w:val="002B5136"/>
    <w:rsid w:val="002B6094"/>
    <w:rsid w:val="002B7551"/>
    <w:rsid w:val="002C59F0"/>
    <w:rsid w:val="002D0423"/>
    <w:rsid w:val="002D087F"/>
    <w:rsid w:val="002D4F62"/>
    <w:rsid w:val="002E192F"/>
    <w:rsid w:val="002E1A41"/>
    <w:rsid w:val="002E4673"/>
    <w:rsid w:val="002E63B3"/>
    <w:rsid w:val="002F0B57"/>
    <w:rsid w:val="002F243F"/>
    <w:rsid w:val="00302C57"/>
    <w:rsid w:val="00303A7D"/>
    <w:rsid w:val="00313174"/>
    <w:rsid w:val="00317ACE"/>
    <w:rsid w:val="00323F34"/>
    <w:rsid w:val="00327B27"/>
    <w:rsid w:val="00330F42"/>
    <w:rsid w:val="0033460C"/>
    <w:rsid w:val="003379B3"/>
    <w:rsid w:val="00350C84"/>
    <w:rsid w:val="00351AE9"/>
    <w:rsid w:val="00361C7A"/>
    <w:rsid w:val="00366BC9"/>
    <w:rsid w:val="003719D1"/>
    <w:rsid w:val="003748BF"/>
    <w:rsid w:val="00376E25"/>
    <w:rsid w:val="00382D0D"/>
    <w:rsid w:val="00383594"/>
    <w:rsid w:val="00385E44"/>
    <w:rsid w:val="003865BB"/>
    <w:rsid w:val="00391716"/>
    <w:rsid w:val="003942E0"/>
    <w:rsid w:val="00396F33"/>
    <w:rsid w:val="00397BA5"/>
    <w:rsid w:val="003A4FA3"/>
    <w:rsid w:val="003B0582"/>
    <w:rsid w:val="003B5D37"/>
    <w:rsid w:val="003B6F3F"/>
    <w:rsid w:val="003C01A1"/>
    <w:rsid w:val="003C14D0"/>
    <w:rsid w:val="003C31BB"/>
    <w:rsid w:val="003C7704"/>
    <w:rsid w:val="003D01B1"/>
    <w:rsid w:val="003D2CE4"/>
    <w:rsid w:val="003D47CB"/>
    <w:rsid w:val="003D49CA"/>
    <w:rsid w:val="003D5147"/>
    <w:rsid w:val="003D54B2"/>
    <w:rsid w:val="003E0FAE"/>
    <w:rsid w:val="003F2B43"/>
    <w:rsid w:val="004115D5"/>
    <w:rsid w:val="00414265"/>
    <w:rsid w:val="004217FF"/>
    <w:rsid w:val="004256D8"/>
    <w:rsid w:val="0043117B"/>
    <w:rsid w:val="00433035"/>
    <w:rsid w:val="00435798"/>
    <w:rsid w:val="00437760"/>
    <w:rsid w:val="004401BF"/>
    <w:rsid w:val="00442B76"/>
    <w:rsid w:val="00445415"/>
    <w:rsid w:val="00445BCC"/>
    <w:rsid w:val="004604E9"/>
    <w:rsid w:val="0046187A"/>
    <w:rsid w:val="00465DFC"/>
    <w:rsid w:val="00471EC5"/>
    <w:rsid w:val="004721DA"/>
    <w:rsid w:val="004721DE"/>
    <w:rsid w:val="00472435"/>
    <w:rsid w:val="00473F7B"/>
    <w:rsid w:val="004865AB"/>
    <w:rsid w:val="00491370"/>
    <w:rsid w:val="0049334D"/>
    <w:rsid w:val="00495963"/>
    <w:rsid w:val="004A116D"/>
    <w:rsid w:val="004A270B"/>
    <w:rsid w:val="004A4821"/>
    <w:rsid w:val="004B1B4B"/>
    <w:rsid w:val="004D0348"/>
    <w:rsid w:val="004D2244"/>
    <w:rsid w:val="004E5397"/>
    <w:rsid w:val="004E5800"/>
    <w:rsid w:val="004E59CB"/>
    <w:rsid w:val="004E71A6"/>
    <w:rsid w:val="004F155C"/>
    <w:rsid w:val="004F3C3F"/>
    <w:rsid w:val="00502C41"/>
    <w:rsid w:val="005160A8"/>
    <w:rsid w:val="005220C9"/>
    <w:rsid w:val="00522A03"/>
    <w:rsid w:val="005311B9"/>
    <w:rsid w:val="0054093A"/>
    <w:rsid w:val="00555E4E"/>
    <w:rsid w:val="0058054D"/>
    <w:rsid w:val="00582F66"/>
    <w:rsid w:val="0058685A"/>
    <w:rsid w:val="0059137A"/>
    <w:rsid w:val="005B5B9B"/>
    <w:rsid w:val="005B7189"/>
    <w:rsid w:val="005C67B0"/>
    <w:rsid w:val="005D183A"/>
    <w:rsid w:val="005D1E7B"/>
    <w:rsid w:val="005D3E6A"/>
    <w:rsid w:val="005D47A7"/>
    <w:rsid w:val="005D5A94"/>
    <w:rsid w:val="005E0AD2"/>
    <w:rsid w:val="005E44BD"/>
    <w:rsid w:val="005E4887"/>
    <w:rsid w:val="005F47CC"/>
    <w:rsid w:val="0060031B"/>
    <w:rsid w:val="00601C3E"/>
    <w:rsid w:val="00606CF2"/>
    <w:rsid w:val="00607C0A"/>
    <w:rsid w:val="00613570"/>
    <w:rsid w:val="006162B2"/>
    <w:rsid w:val="0061708D"/>
    <w:rsid w:val="00625D2F"/>
    <w:rsid w:val="006343E4"/>
    <w:rsid w:val="00634B18"/>
    <w:rsid w:val="006359C9"/>
    <w:rsid w:val="00635FF1"/>
    <w:rsid w:val="006371ED"/>
    <w:rsid w:val="006449A9"/>
    <w:rsid w:val="0064707C"/>
    <w:rsid w:val="006530CD"/>
    <w:rsid w:val="006541F6"/>
    <w:rsid w:val="00654371"/>
    <w:rsid w:val="00660206"/>
    <w:rsid w:val="00660C16"/>
    <w:rsid w:val="00664C6D"/>
    <w:rsid w:val="0067251F"/>
    <w:rsid w:val="00685C88"/>
    <w:rsid w:val="00685FE5"/>
    <w:rsid w:val="006908AA"/>
    <w:rsid w:val="00695CA3"/>
    <w:rsid w:val="006973A8"/>
    <w:rsid w:val="00697838"/>
    <w:rsid w:val="006A3E01"/>
    <w:rsid w:val="006B5885"/>
    <w:rsid w:val="006C21A4"/>
    <w:rsid w:val="006C4830"/>
    <w:rsid w:val="006C5C4C"/>
    <w:rsid w:val="006D1994"/>
    <w:rsid w:val="006D338C"/>
    <w:rsid w:val="006E0E9C"/>
    <w:rsid w:val="006E277A"/>
    <w:rsid w:val="007049D3"/>
    <w:rsid w:val="00704A71"/>
    <w:rsid w:val="00704B74"/>
    <w:rsid w:val="007061AB"/>
    <w:rsid w:val="00707B19"/>
    <w:rsid w:val="0071046C"/>
    <w:rsid w:val="00712FED"/>
    <w:rsid w:val="007173D0"/>
    <w:rsid w:val="00733827"/>
    <w:rsid w:val="0075205D"/>
    <w:rsid w:val="0075299A"/>
    <w:rsid w:val="00755C1E"/>
    <w:rsid w:val="0076098B"/>
    <w:rsid w:val="00764715"/>
    <w:rsid w:val="00766896"/>
    <w:rsid w:val="00766F47"/>
    <w:rsid w:val="00771A5C"/>
    <w:rsid w:val="0077387D"/>
    <w:rsid w:val="0077568F"/>
    <w:rsid w:val="007761C1"/>
    <w:rsid w:val="00777EAA"/>
    <w:rsid w:val="0078100E"/>
    <w:rsid w:val="00782B6C"/>
    <w:rsid w:val="00782C41"/>
    <w:rsid w:val="007852BF"/>
    <w:rsid w:val="00791799"/>
    <w:rsid w:val="007A2C04"/>
    <w:rsid w:val="007B19DE"/>
    <w:rsid w:val="007B1E5D"/>
    <w:rsid w:val="007B736B"/>
    <w:rsid w:val="007C73C9"/>
    <w:rsid w:val="007E2445"/>
    <w:rsid w:val="007E404B"/>
    <w:rsid w:val="007E44EF"/>
    <w:rsid w:val="007E6CFC"/>
    <w:rsid w:val="007E6D83"/>
    <w:rsid w:val="007F31AB"/>
    <w:rsid w:val="007F3C98"/>
    <w:rsid w:val="00804D8A"/>
    <w:rsid w:val="00810FBD"/>
    <w:rsid w:val="00815F3B"/>
    <w:rsid w:val="00817B94"/>
    <w:rsid w:val="00820559"/>
    <w:rsid w:val="00820B0A"/>
    <w:rsid w:val="00830A66"/>
    <w:rsid w:val="00831686"/>
    <w:rsid w:val="00843263"/>
    <w:rsid w:val="0084537D"/>
    <w:rsid w:val="00845EB4"/>
    <w:rsid w:val="00847400"/>
    <w:rsid w:val="00847639"/>
    <w:rsid w:val="00851DCD"/>
    <w:rsid w:val="0085491A"/>
    <w:rsid w:val="00861678"/>
    <w:rsid w:val="00861CF7"/>
    <w:rsid w:val="00861FBC"/>
    <w:rsid w:val="008623B5"/>
    <w:rsid w:val="00864CD1"/>
    <w:rsid w:val="00874AE9"/>
    <w:rsid w:val="0087599F"/>
    <w:rsid w:val="00875D63"/>
    <w:rsid w:val="00877F59"/>
    <w:rsid w:val="00881580"/>
    <w:rsid w:val="008837BB"/>
    <w:rsid w:val="008846A9"/>
    <w:rsid w:val="00885EA9"/>
    <w:rsid w:val="0089393E"/>
    <w:rsid w:val="00895FB0"/>
    <w:rsid w:val="008B50BB"/>
    <w:rsid w:val="008B529D"/>
    <w:rsid w:val="008C16E6"/>
    <w:rsid w:val="008C4370"/>
    <w:rsid w:val="008C5406"/>
    <w:rsid w:val="008C5CF5"/>
    <w:rsid w:val="008C764B"/>
    <w:rsid w:val="008D41C5"/>
    <w:rsid w:val="008F5793"/>
    <w:rsid w:val="008F73C4"/>
    <w:rsid w:val="0090585F"/>
    <w:rsid w:val="009102A5"/>
    <w:rsid w:val="009117EC"/>
    <w:rsid w:val="00911E26"/>
    <w:rsid w:val="009138E1"/>
    <w:rsid w:val="00913EB2"/>
    <w:rsid w:val="00914ED0"/>
    <w:rsid w:val="009158D7"/>
    <w:rsid w:val="00920823"/>
    <w:rsid w:val="00922682"/>
    <w:rsid w:val="0092472F"/>
    <w:rsid w:val="00924F14"/>
    <w:rsid w:val="0092536B"/>
    <w:rsid w:val="009271CF"/>
    <w:rsid w:val="00930D5B"/>
    <w:rsid w:val="009316FE"/>
    <w:rsid w:val="00933616"/>
    <w:rsid w:val="00940092"/>
    <w:rsid w:val="00940C24"/>
    <w:rsid w:val="0094246E"/>
    <w:rsid w:val="0094502E"/>
    <w:rsid w:val="0094761F"/>
    <w:rsid w:val="00950D87"/>
    <w:rsid w:val="009550EA"/>
    <w:rsid w:val="00955792"/>
    <w:rsid w:val="009609B8"/>
    <w:rsid w:val="009640D2"/>
    <w:rsid w:val="00972101"/>
    <w:rsid w:val="00976297"/>
    <w:rsid w:val="00976542"/>
    <w:rsid w:val="00981ACF"/>
    <w:rsid w:val="009958E0"/>
    <w:rsid w:val="009A0D15"/>
    <w:rsid w:val="009B356C"/>
    <w:rsid w:val="009B4B99"/>
    <w:rsid w:val="009B62CF"/>
    <w:rsid w:val="009E6A43"/>
    <w:rsid w:val="009F2F60"/>
    <w:rsid w:val="009F6873"/>
    <w:rsid w:val="009F7CF7"/>
    <w:rsid w:val="00A05707"/>
    <w:rsid w:val="00A05899"/>
    <w:rsid w:val="00A06475"/>
    <w:rsid w:val="00A07B52"/>
    <w:rsid w:val="00A20693"/>
    <w:rsid w:val="00A22A4B"/>
    <w:rsid w:val="00A230CA"/>
    <w:rsid w:val="00A24FE4"/>
    <w:rsid w:val="00A2662C"/>
    <w:rsid w:val="00A271D0"/>
    <w:rsid w:val="00A35519"/>
    <w:rsid w:val="00A44DE5"/>
    <w:rsid w:val="00A45CCB"/>
    <w:rsid w:val="00A466FC"/>
    <w:rsid w:val="00A50F43"/>
    <w:rsid w:val="00A5784A"/>
    <w:rsid w:val="00A57F98"/>
    <w:rsid w:val="00A627EF"/>
    <w:rsid w:val="00A715BF"/>
    <w:rsid w:val="00A73484"/>
    <w:rsid w:val="00A878CB"/>
    <w:rsid w:val="00AA11D2"/>
    <w:rsid w:val="00AB516A"/>
    <w:rsid w:val="00AB5894"/>
    <w:rsid w:val="00AB6319"/>
    <w:rsid w:val="00AB74AF"/>
    <w:rsid w:val="00AC2ABB"/>
    <w:rsid w:val="00AC5974"/>
    <w:rsid w:val="00AD300F"/>
    <w:rsid w:val="00AD3A95"/>
    <w:rsid w:val="00AD5196"/>
    <w:rsid w:val="00AD605E"/>
    <w:rsid w:val="00AE195F"/>
    <w:rsid w:val="00AE2EA1"/>
    <w:rsid w:val="00AF1E0D"/>
    <w:rsid w:val="00AF3823"/>
    <w:rsid w:val="00AF434A"/>
    <w:rsid w:val="00AF4E80"/>
    <w:rsid w:val="00AF5D6B"/>
    <w:rsid w:val="00AF5E97"/>
    <w:rsid w:val="00AF6C62"/>
    <w:rsid w:val="00B00FB7"/>
    <w:rsid w:val="00B0105F"/>
    <w:rsid w:val="00B16A34"/>
    <w:rsid w:val="00B23A82"/>
    <w:rsid w:val="00B25EC2"/>
    <w:rsid w:val="00B40307"/>
    <w:rsid w:val="00B5269E"/>
    <w:rsid w:val="00B57A87"/>
    <w:rsid w:val="00B60E20"/>
    <w:rsid w:val="00B6266B"/>
    <w:rsid w:val="00B6449A"/>
    <w:rsid w:val="00B66242"/>
    <w:rsid w:val="00B714BA"/>
    <w:rsid w:val="00B76FE0"/>
    <w:rsid w:val="00B81B0A"/>
    <w:rsid w:val="00B929D7"/>
    <w:rsid w:val="00B95DE3"/>
    <w:rsid w:val="00B962F2"/>
    <w:rsid w:val="00BA7F81"/>
    <w:rsid w:val="00BB1AE6"/>
    <w:rsid w:val="00BC07AC"/>
    <w:rsid w:val="00BC0A9C"/>
    <w:rsid w:val="00BC5E0E"/>
    <w:rsid w:val="00BD05C4"/>
    <w:rsid w:val="00BD3096"/>
    <w:rsid w:val="00BD4A6A"/>
    <w:rsid w:val="00BD7021"/>
    <w:rsid w:val="00BE5C7C"/>
    <w:rsid w:val="00BE5F2A"/>
    <w:rsid w:val="00BF193B"/>
    <w:rsid w:val="00BF37A8"/>
    <w:rsid w:val="00BF3A51"/>
    <w:rsid w:val="00BF446D"/>
    <w:rsid w:val="00BF4F52"/>
    <w:rsid w:val="00BF61F8"/>
    <w:rsid w:val="00BF6666"/>
    <w:rsid w:val="00C101D1"/>
    <w:rsid w:val="00C13C98"/>
    <w:rsid w:val="00C313F8"/>
    <w:rsid w:val="00C35AD5"/>
    <w:rsid w:val="00C42D6B"/>
    <w:rsid w:val="00C45FC5"/>
    <w:rsid w:val="00C63A5F"/>
    <w:rsid w:val="00C63BB9"/>
    <w:rsid w:val="00C7179C"/>
    <w:rsid w:val="00C72B58"/>
    <w:rsid w:val="00C73AE3"/>
    <w:rsid w:val="00C7541D"/>
    <w:rsid w:val="00C833B7"/>
    <w:rsid w:val="00C8723B"/>
    <w:rsid w:val="00C91675"/>
    <w:rsid w:val="00C939F0"/>
    <w:rsid w:val="00C94004"/>
    <w:rsid w:val="00CA3952"/>
    <w:rsid w:val="00CA7056"/>
    <w:rsid w:val="00CB258D"/>
    <w:rsid w:val="00CB2F30"/>
    <w:rsid w:val="00CB3A0A"/>
    <w:rsid w:val="00CC04AA"/>
    <w:rsid w:val="00CC2A2A"/>
    <w:rsid w:val="00CD2180"/>
    <w:rsid w:val="00CD3B68"/>
    <w:rsid w:val="00CD4B81"/>
    <w:rsid w:val="00CD4B94"/>
    <w:rsid w:val="00CE1545"/>
    <w:rsid w:val="00CE2AF3"/>
    <w:rsid w:val="00CE2C0D"/>
    <w:rsid w:val="00CF1A10"/>
    <w:rsid w:val="00CF22EA"/>
    <w:rsid w:val="00CF78C3"/>
    <w:rsid w:val="00D009FA"/>
    <w:rsid w:val="00D10305"/>
    <w:rsid w:val="00D1198E"/>
    <w:rsid w:val="00D136A6"/>
    <w:rsid w:val="00D32FA8"/>
    <w:rsid w:val="00D33470"/>
    <w:rsid w:val="00D33A0F"/>
    <w:rsid w:val="00D33A36"/>
    <w:rsid w:val="00D43926"/>
    <w:rsid w:val="00D452C8"/>
    <w:rsid w:val="00D612EC"/>
    <w:rsid w:val="00D61326"/>
    <w:rsid w:val="00D63769"/>
    <w:rsid w:val="00D67089"/>
    <w:rsid w:val="00D72D75"/>
    <w:rsid w:val="00D72FB8"/>
    <w:rsid w:val="00D80FF6"/>
    <w:rsid w:val="00D8174C"/>
    <w:rsid w:val="00D8374E"/>
    <w:rsid w:val="00D865A5"/>
    <w:rsid w:val="00D866A3"/>
    <w:rsid w:val="00D8675A"/>
    <w:rsid w:val="00D92610"/>
    <w:rsid w:val="00DA71F7"/>
    <w:rsid w:val="00DB51DF"/>
    <w:rsid w:val="00DC0B64"/>
    <w:rsid w:val="00DC4341"/>
    <w:rsid w:val="00DC727A"/>
    <w:rsid w:val="00DC7382"/>
    <w:rsid w:val="00DD2235"/>
    <w:rsid w:val="00DE234B"/>
    <w:rsid w:val="00DF420F"/>
    <w:rsid w:val="00DF44F4"/>
    <w:rsid w:val="00E04E78"/>
    <w:rsid w:val="00E0578F"/>
    <w:rsid w:val="00E1638C"/>
    <w:rsid w:val="00E16710"/>
    <w:rsid w:val="00E21791"/>
    <w:rsid w:val="00E4260B"/>
    <w:rsid w:val="00E5313F"/>
    <w:rsid w:val="00E55463"/>
    <w:rsid w:val="00E573B1"/>
    <w:rsid w:val="00E57CCC"/>
    <w:rsid w:val="00E60599"/>
    <w:rsid w:val="00E6110B"/>
    <w:rsid w:val="00E6623E"/>
    <w:rsid w:val="00E731FD"/>
    <w:rsid w:val="00E76455"/>
    <w:rsid w:val="00E812B0"/>
    <w:rsid w:val="00E8251B"/>
    <w:rsid w:val="00E8773D"/>
    <w:rsid w:val="00EA0557"/>
    <w:rsid w:val="00EA3C0D"/>
    <w:rsid w:val="00EB1F1B"/>
    <w:rsid w:val="00EB4779"/>
    <w:rsid w:val="00EB6623"/>
    <w:rsid w:val="00ED2F74"/>
    <w:rsid w:val="00ED3C5A"/>
    <w:rsid w:val="00EE00ED"/>
    <w:rsid w:val="00EF1DE5"/>
    <w:rsid w:val="00EF665D"/>
    <w:rsid w:val="00EF677F"/>
    <w:rsid w:val="00F137EA"/>
    <w:rsid w:val="00F1604C"/>
    <w:rsid w:val="00F171CD"/>
    <w:rsid w:val="00F25DA5"/>
    <w:rsid w:val="00F300DA"/>
    <w:rsid w:val="00F30475"/>
    <w:rsid w:val="00F339E7"/>
    <w:rsid w:val="00F35919"/>
    <w:rsid w:val="00F36F1B"/>
    <w:rsid w:val="00F42C54"/>
    <w:rsid w:val="00F44874"/>
    <w:rsid w:val="00F478FF"/>
    <w:rsid w:val="00F54642"/>
    <w:rsid w:val="00F54A43"/>
    <w:rsid w:val="00F6108B"/>
    <w:rsid w:val="00F618D1"/>
    <w:rsid w:val="00F629F4"/>
    <w:rsid w:val="00F661EF"/>
    <w:rsid w:val="00F665EF"/>
    <w:rsid w:val="00F6671D"/>
    <w:rsid w:val="00F676D4"/>
    <w:rsid w:val="00F701CC"/>
    <w:rsid w:val="00F80498"/>
    <w:rsid w:val="00F824CC"/>
    <w:rsid w:val="00F8375E"/>
    <w:rsid w:val="00F86D82"/>
    <w:rsid w:val="00F966DB"/>
    <w:rsid w:val="00F96924"/>
    <w:rsid w:val="00F97AC0"/>
    <w:rsid w:val="00FA632B"/>
    <w:rsid w:val="00FB1B4D"/>
    <w:rsid w:val="00FB23F4"/>
    <w:rsid w:val="00FB4BBC"/>
    <w:rsid w:val="00FB51F7"/>
    <w:rsid w:val="00FB774A"/>
    <w:rsid w:val="00FC0CFB"/>
    <w:rsid w:val="00FC1F3F"/>
    <w:rsid w:val="00FC5BE2"/>
    <w:rsid w:val="00FD1600"/>
    <w:rsid w:val="00FD273C"/>
    <w:rsid w:val="00FF0D90"/>
    <w:rsid w:val="00FF228D"/>
    <w:rsid w:val="00FF5505"/>
    <w:rsid w:val="00FF5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74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B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6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853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21</Words>
  <Characters>123</Characters>
  <Application>Microsoft Office Outlook</Application>
  <DocSecurity>0</DocSecurity>
  <Lines>0</Lines>
  <Paragraphs>0</Paragraphs>
  <ScaleCrop>false</ScaleCrop>
  <Company>RUO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RUO</dc:creator>
  <cp:keywords/>
  <dc:description/>
  <cp:lastModifiedBy>Света</cp:lastModifiedBy>
  <cp:revision>2</cp:revision>
  <dcterms:created xsi:type="dcterms:W3CDTF">2013-11-06T17:17:00Z</dcterms:created>
  <dcterms:modified xsi:type="dcterms:W3CDTF">2013-11-06T17:17:00Z</dcterms:modified>
</cp:coreProperties>
</file>